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6FAAF" w14:textId="77777777" w:rsidR="00E010DC" w:rsidRDefault="00FA3854">
      <w:pPr>
        <w:pStyle w:val="Standard"/>
        <w:spacing w:line="480" w:lineRule="auto"/>
      </w:pPr>
      <w:r>
        <w:rPr>
          <w:rFonts w:ascii="Palatino Linotype" w:hAnsi="Palatino Linotype"/>
          <w:noProof/>
          <w:sz w:val="26"/>
          <w:szCs w:val="26"/>
          <w:u w:val="single"/>
        </w:rPr>
        <w:drawing>
          <wp:anchor distT="0" distB="0" distL="114300" distR="114300" simplePos="0" relativeHeight="251658240" behindDoc="0" locked="0" layoutInCell="1" allowOverlap="1" wp14:anchorId="69CE05D8" wp14:editId="1FC321F6">
            <wp:simplePos x="0" y="0"/>
            <wp:positionH relativeFrom="column">
              <wp:posOffset>226039</wp:posOffset>
            </wp:positionH>
            <wp:positionV relativeFrom="paragraph">
              <wp:posOffset>78089</wp:posOffset>
            </wp:positionV>
            <wp:extent cx="5902909" cy="1441460"/>
            <wp:effectExtent l="0" t="0" r="2591" b="634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909" cy="14414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EBBCEF0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 xml:space="preserve">LAST NAME 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 xml:space="preserve">  FIRST NAME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>M.I</w:t>
      </w:r>
      <w:r>
        <w:rPr>
          <w:rFonts w:ascii="Comic Sans MS" w:hAnsi="Comic Sans MS"/>
          <w:sz w:val="22"/>
          <w:szCs w:val="22"/>
        </w:rPr>
        <w:t>_________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</w:t>
      </w:r>
    </w:p>
    <w:p w14:paraId="55FE8BFA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 xml:space="preserve">D.O.B 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</w:t>
      </w:r>
      <w:r>
        <w:rPr>
          <w:rFonts w:ascii="Comic Sans MS" w:hAnsi="Comic Sans MS"/>
          <w:sz w:val="22"/>
          <w:szCs w:val="22"/>
        </w:rPr>
        <w:t>________</w:t>
      </w:r>
      <w:r>
        <w:rPr>
          <w:rFonts w:ascii="Comic Sans MS" w:hAnsi="Comic Sans MS"/>
          <w:sz w:val="22"/>
          <w:szCs w:val="22"/>
          <w:u w:val="single"/>
        </w:rPr>
        <w:t xml:space="preserve">  </w:t>
      </w:r>
      <w:r>
        <w:rPr>
          <w:rFonts w:ascii="Comic Sans MS" w:hAnsi="Comic Sans MS"/>
          <w:b/>
          <w:bCs/>
          <w:sz w:val="22"/>
          <w:szCs w:val="22"/>
        </w:rPr>
        <w:t>SSN</w:t>
      </w:r>
      <w:r>
        <w:rPr>
          <w:rFonts w:ascii="Comic Sans MS" w:hAnsi="Comic Sans MS"/>
          <w:b/>
          <w:bCs/>
          <w:sz w:val="22"/>
          <w:szCs w:val="22"/>
          <w:u w:val="single"/>
        </w:rPr>
        <w:t>________________________________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                                                        </w:t>
      </w:r>
    </w:p>
    <w:p w14:paraId="214CD7E7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>MAILING ADDRESS____________________________________________________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                                                 </w:t>
      </w:r>
    </w:p>
    <w:p w14:paraId="1C0389D8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>CITY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>STATE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>ZIPCODE</w:t>
      </w:r>
      <w:r>
        <w:rPr>
          <w:rFonts w:ascii="Comic Sans MS" w:hAnsi="Comic Sans MS"/>
          <w:sz w:val="22"/>
          <w:szCs w:val="22"/>
        </w:rPr>
        <w:t>________________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</w:p>
    <w:p w14:paraId="4ECBDD8A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>EMAIL</w:t>
      </w:r>
      <w:r>
        <w:rPr>
          <w:rFonts w:ascii="Comic Sans MS" w:hAnsi="Comic Sans MS"/>
          <w:sz w:val="22"/>
          <w:szCs w:val="22"/>
        </w:rPr>
        <w:t>_______________________________________________________________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14:paraId="7DFEC834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>CELLPHONE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 xml:space="preserve">HOME PHONE_______________________ 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                 </w:t>
      </w:r>
    </w:p>
    <w:p w14:paraId="32536143" w14:textId="77777777" w:rsidR="00E010DC" w:rsidRDefault="00FA3854">
      <w:pPr>
        <w:pStyle w:val="Standard"/>
        <w:spacing w:line="480" w:lineRule="auto"/>
        <w:jc w:val="center"/>
        <w:rPr>
          <w:rFonts w:ascii="Comic Sans MS" w:hAnsi="Comic Sans MS"/>
          <w:b/>
          <w:bCs/>
          <w:sz w:val="22"/>
          <w:szCs w:val="22"/>
          <w:u w:val="single"/>
        </w:rPr>
      </w:pPr>
      <w:r>
        <w:rPr>
          <w:rFonts w:ascii="Comic Sans MS" w:hAnsi="Comic Sans MS"/>
          <w:b/>
          <w:bCs/>
          <w:sz w:val="22"/>
          <w:szCs w:val="22"/>
          <w:u w:val="single"/>
        </w:rPr>
        <w:t>PREFERRED METHOD OF CONTACT</w:t>
      </w:r>
    </w:p>
    <w:p w14:paraId="43C7103F" w14:textId="77777777" w:rsidR="00E010DC" w:rsidRDefault="00FA3854">
      <w:pPr>
        <w:pStyle w:val="Standard"/>
        <w:spacing w:line="480" w:lineRule="auto"/>
        <w:jc w:val="center"/>
      </w:pPr>
      <w:r>
        <w:rPr>
          <w:rFonts w:ascii="Comic Sans MS" w:hAnsi="Comic Sans MS"/>
          <w:sz w:val="22"/>
          <w:szCs w:val="22"/>
        </w:rPr>
        <w:t xml:space="preserve">TEXT            EMAIL        PHONE CALL </w:t>
      </w:r>
      <w:r>
        <w:rPr>
          <w:rFonts w:ascii="Comic Sans MS" w:hAnsi="Comic Sans MS"/>
          <w:b/>
          <w:bCs/>
          <w:sz w:val="22"/>
          <w:szCs w:val="22"/>
        </w:rPr>
        <w:t xml:space="preserve">     </w:t>
      </w:r>
      <w:r>
        <w:rPr>
          <w:rFonts w:ascii="Comic Sans MS" w:hAnsi="Comic Sans MS"/>
          <w:sz w:val="22"/>
          <w:szCs w:val="22"/>
        </w:rPr>
        <w:t xml:space="preserve"> </w:t>
      </w:r>
    </w:p>
    <w:p w14:paraId="46C7109C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>GENDER</w:t>
      </w:r>
      <w:r>
        <w:rPr>
          <w:rFonts w:ascii="Comic Sans MS" w:hAnsi="Comic Sans MS"/>
          <w:sz w:val="22"/>
          <w:szCs w:val="22"/>
          <w:u w:val="single"/>
        </w:rPr>
        <w:t xml:space="preserve">   M  F 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 xml:space="preserve">MARITAL STATUS </w:t>
      </w:r>
      <w:r>
        <w:rPr>
          <w:rFonts w:ascii="Comic Sans MS" w:hAnsi="Comic Sans MS"/>
          <w:sz w:val="22"/>
          <w:szCs w:val="22"/>
          <w:u w:val="single"/>
        </w:rPr>
        <w:t xml:space="preserve">   S   M   D </w:t>
      </w:r>
      <w:r>
        <w:rPr>
          <w:rFonts w:ascii="Comic Sans MS" w:hAnsi="Comic Sans MS"/>
          <w:sz w:val="22"/>
          <w:szCs w:val="22"/>
          <w:u w:val="single"/>
        </w:rPr>
        <w:t xml:space="preserve">  W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 xml:space="preserve"> PCP______________________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    </w:t>
      </w:r>
    </w:p>
    <w:p w14:paraId="5DD514B3" w14:textId="77777777" w:rsidR="00E010DC" w:rsidRDefault="00FA3854">
      <w:pPr>
        <w:pStyle w:val="Standard"/>
        <w:spacing w:line="480" w:lineRule="auto"/>
        <w:jc w:val="center"/>
        <w:rPr>
          <w:rFonts w:ascii="Comic Sans MS" w:hAnsi="Comic Sans MS"/>
          <w:b/>
          <w:bCs/>
          <w:sz w:val="22"/>
          <w:szCs w:val="22"/>
          <w:u w:val="single"/>
        </w:rPr>
      </w:pPr>
      <w:r>
        <w:rPr>
          <w:rFonts w:ascii="Comic Sans MS" w:hAnsi="Comic Sans MS"/>
          <w:b/>
          <w:bCs/>
          <w:sz w:val="22"/>
          <w:szCs w:val="22"/>
          <w:u w:val="single"/>
        </w:rPr>
        <w:t>RACE</w:t>
      </w:r>
    </w:p>
    <w:p w14:paraId="528803AC" w14:textId="77777777" w:rsidR="00E010DC" w:rsidRDefault="00FA3854">
      <w:pPr>
        <w:pStyle w:val="Standard"/>
        <w:spacing w:line="360" w:lineRule="auto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AFRICAN AMERICAN OR BLACK     HAWIIAN    ASIAN</w:t>
      </w:r>
    </w:p>
    <w:p w14:paraId="4701C5DC" w14:textId="77777777" w:rsidR="00E010DC" w:rsidRDefault="00FA3854">
      <w:pPr>
        <w:pStyle w:val="Standard"/>
        <w:spacing w:line="360" w:lineRule="auto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AMERICAN INDIAN OR ALASKAN NATIVE   HISPANIC     CAUCASIAN</w:t>
      </w:r>
    </w:p>
    <w:p w14:paraId="2A1063BD" w14:textId="77777777" w:rsidR="00E010DC" w:rsidRDefault="00FA3854">
      <w:pPr>
        <w:pStyle w:val="Standard"/>
        <w:spacing w:line="360" w:lineRule="auto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AMERICAN INDIAN OR ALASKAN NATIVE</w:t>
      </w:r>
    </w:p>
    <w:p w14:paraId="51CF02D4" w14:textId="77777777" w:rsidR="00E010DC" w:rsidRDefault="00FA3854">
      <w:pPr>
        <w:pStyle w:val="Standard"/>
        <w:spacing w:line="360" w:lineRule="auto"/>
        <w:jc w:val="center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 </w:t>
      </w:r>
    </w:p>
    <w:p w14:paraId="0DAC6F90" w14:textId="77777777" w:rsidR="00E010DC" w:rsidRDefault="00FA3854">
      <w:pPr>
        <w:pStyle w:val="Standard"/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                                                                                                                 </w:t>
      </w:r>
    </w:p>
    <w:p w14:paraId="2B40940C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>EMERGENCY CONTACT NAME_____________________________________________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                                    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</w:t>
      </w:r>
    </w:p>
    <w:p w14:paraId="677C54B1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sz w:val="22"/>
          <w:szCs w:val="22"/>
          <w:u w:val="single"/>
        </w:rPr>
        <w:t>RELATIONSHIP</w:t>
      </w:r>
      <w:r>
        <w:rPr>
          <w:rFonts w:ascii="Comic Sans MS" w:hAnsi="Comic Sans MS"/>
          <w:sz w:val="22"/>
          <w:szCs w:val="22"/>
          <w:u w:val="single"/>
        </w:rPr>
        <w:t xml:space="preserve">                                      </w:t>
      </w:r>
      <w:r>
        <w:rPr>
          <w:rFonts w:ascii="Comic Sans MS" w:hAnsi="Comic Sans MS"/>
          <w:b/>
          <w:bCs/>
          <w:sz w:val="22"/>
          <w:szCs w:val="22"/>
          <w:u w:val="single"/>
        </w:rPr>
        <w:t>PHONE NUMBER_________________________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 xml:space="preserve">                                              </w:t>
      </w:r>
      <w:r>
        <w:rPr>
          <w:u w:val="single"/>
        </w:rPr>
        <w:t xml:space="preserve">                      </w:t>
      </w:r>
    </w:p>
    <w:p w14:paraId="27C9FD51" w14:textId="77777777" w:rsidR="00E010DC" w:rsidRDefault="00FA3854">
      <w:pPr>
        <w:pStyle w:val="Standard"/>
        <w:spacing w:line="480" w:lineRule="auto"/>
      </w:pPr>
      <w:r>
        <w:rPr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1BFAA2D3" wp14:editId="794544ED">
            <wp:simplePos x="0" y="0"/>
            <wp:positionH relativeFrom="column">
              <wp:posOffset>226039</wp:posOffset>
            </wp:positionH>
            <wp:positionV relativeFrom="paragraph">
              <wp:posOffset>78089</wp:posOffset>
            </wp:positionV>
            <wp:extent cx="5995080" cy="1526042"/>
            <wp:effectExtent l="0" t="0" r="5670" b="0"/>
            <wp:wrapSquare wrapText="bothSides"/>
            <wp:docPr id="2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080" cy="1526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B07DF4D" w14:textId="77777777" w:rsidR="00E010DC" w:rsidRDefault="00E010DC">
      <w:pPr>
        <w:pStyle w:val="Standard"/>
        <w:rPr>
          <w:rFonts w:ascii="Comic Sans MS" w:hAnsi="Comic Sans MS"/>
          <w:sz w:val="28"/>
          <w:szCs w:val="28"/>
        </w:rPr>
      </w:pPr>
    </w:p>
    <w:p w14:paraId="480E3C67" w14:textId="77777777" w:rsidR="00E010DC" w:rsidRDefault="00FA3854">
      <w:pPr>
        <w:pStyle w:val="Standard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authorize the following person(s) full access to my </w:t>
      </w:r>
      <w:r>
        <w:rPr>
          <w:rFonts w:ascii="Comic Sans MS" w:hAnsi="Comic Sans MS"/>
          <w:sz w:val="28"/>
          <w:szCs w:val="28"/>
        </w:rPr>
        <w:t>entire medical information at Comprehensive Pain Care, in compliance with HIPAA regulations. I may change this at any time in person at my request. I understand that this will remain in effect for 1 year, at that time I will fill out a new one.</w:t>
      </w:r>
    </w:p>
    <w:p w14:paraId="6530146E" w14:textId="77777777" w:rsidR="00E010DC" w:rsidRDefault="00E010DC">
      <w:pPr>
        <w:pStyle w:val="Standard"/>
        <w:rPr>
          <w:rFonts w:ascii="Comic Sans MS" w:hAnsi="Comic Sans MS"/>
          <w:sz w:val="28"/>
          <w:szCs w:val="28"/>
        </w:rPr>
      </w:pPr>
    </w:p>
    <w:p w14:paraId="008CB813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Name______</w:t>
      </w:r>
      <w:r>
        <w:rPr>
          <w:rFonts w:ascii="Comic Sans MS" w:hAnsi="Comic Sans MS"/>
        </w:rPr>
        <w:t>__________________ Relationship ________________________</w:t>
      </w:r>
    </w:p>
    <w:p w14:paraId="317E6AE6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Phone 1_________________________Phone 2__________________________</w:t>
      </w:r>
    </w:p>
    <w:p w14:paraId="59D7C3A9" w14:textId="77777777" w:rsidR="00E010DC" w:rsidRDefault="00E010DC">
      <w:pPr>
        <w:pStyle w:val="Standard"/>
        <w:rPr>
          <w:rFonts w:ascii="Comic Sans MS" w:hAnsi="Comic Sans MS"/>
        </w:rPr>
      </w:pPr>
    </w:p>
    <w:p w14:paraId="457A0206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Name________________________ Relationship ________________________</w:t>
      </w:r>
    </w:p>
    <w:p w14:paraId="74AC773E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Phone 1_________________________Phone 2__________________________</w:t>
      </w:r>
    </w:p>
    <w:p w14:paraId="17678847" w14:textId="77777777" w:rsidR="00E010DC" w:rsidRDefault="00E010DC">
      <w:pPr>
        <w:pStyle w:val="Standard"/>
        <w:rPr>
          <w:rFonts w:ascii="Comic Sans MS" w:hAnsi="Comic Sans MS"/>
        </w:rPr>
      </w:pPr>
    </w:p>
    <w:p w14:paraId="79E3BDEB" w14:textId="77777777" w:rsidR="00E010DC" w:rsidRDefault="00E010DC">
      <w:pPr>
        <w:pStyle w:val="Standard"/>
        <w:rPr>
          <w:rFonts w:ascii="Comic Sans MS" w:hAnsi="Comic Sans MS"/>
        </w:rPr>
      </w:pPr>
    </w:p>
    <w:p w14:paraId="30F9CE11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Name________________________ Relationship ________________________</w:t>
      </w:r>
    </w:p>
    <w:p w14:paraId="7A633904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Phone 1_________________________Phone 2__________________________</w:t>
      </w:r>
    </w:p>
    <w:p w14:paraId="4B8F3C4C" w14:textId="77777777" w:rsidR="00E010DC" w:rsidRDefault="00E010DC">
      <w:pPr>
        <w:pStyle w:val="Standard"/>
        <w:rPr>
          <w:rFonts w:ascii="Comic Sans MS" w:hAnsi="Comic Sans MS"/>
        </w:rPr>
      </w:pPr>
    </w:p>
    <w:p w14:paraId="51091489" w14:textId="77777777" w:rsidR="00E010DC" w:rsidRDefault="00E010DC">
      <w:pPr>
        <w:pStyle w:val="Standard"/>
        <w:rPr>
          <w:rFonts w:ascii="Comic Sans MS" w:hAnsi="Comic Sans MS"/>
        </w:rPr>
      </w:pPr>
    </w:p>
    <w:p w14:paraId="6465BF4F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Name________________________ Relationship ________________________</w:t>
      </w:r>
    </w:p>
    <w:p w14:paraId="2E6916FD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Phone 1_________________________Phone 2____________</w:t>
      </w:r>
      <w:r>
        <w:rPr>
          <w:rFonts w:ascii="Comic Sans MS" w:hAnsi="Comic Sans MS"/>
        </w:rPr>
        <w:t>______________</w:t>
      </w:r>
    </w:p>
    <w:p w14:paraId="10A3A0DC" w14:textId="77777777" w:rsidR="00E010DC" w:rsidRDefault="00E010DC">
      <w:pPr>
        <w:pStyle w:val="Standard"/>
        <w:rPr>
          <w:rFonts w:ascii="Comic Sans MS" w:hAnsi="Comic Sans MS"/>
        </w:rPr>
      </w:pPr>
    </w:p>
    <w:p w14:paraId="705ECD31" w14:textId="77777777" w:rsidR="00E010DC" w:rsidRDefault="00E010DC">
      <w:pPr>
        <w:pStyle w:val="Standard"/>
        <w:rPr>
          <w:rFonts w:ascii="Comic Sans MS" w:hAnsi="Comic Sans MS"/>
        </w:rPr>
      </w:pPr>
    </w:p>
    <w:p w14:paraId="7FF2D69F" w14:textId="77777777" w:rsidR="00E010DC" w:rsidRDefault="00FA3854">
      <w:pPr>
        <w:pStyle w:val="Standard"/>
        <w:rPr>
          <w:rFonts w:ascii="Comic Sans MS" w:hAnsi="Comic Sans MS"/>
        </w:rPr>
      </w:pPr>
      <w:r>
        <w:rPr>
          <w:rFonts w:ascii="Comic Sans MS" w:hAnsi="Comic Sans MS"/>
        </w:rPr>
        <w:t>Patient Name __________________________ DOB_________________</w:t>
      </w:r>
    </w:p>
    <w:p w14:paraId="22207B7D" w14:textId="77777777" w:rsidR="00E010DC" w:rsidRDefault="00E010DC">
      <w:pPr>
        <w:pStyle w:val="Standard"/>
        <w:rPr>
          <w:rFonts w:ascii="Bitstream Charter" w:hAnsi="Bitstream Charter" w:hint="eastAsia"/>
        </w:rPr>
      </w:pPr>
    </w:p>
    <w:p w14:paraId="532E2946" w14:textId="77777777" w:rsidR="00E010DC" w:rsidRDefault="00FA3854">
      <w:pPr>
        <w:pStyle w:val="Standard"/>
        <w:spacing w:line="48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Patient Signature ________________________ Date ___________</w:t>
      </w:r>
    </w:p>
    <w:p w14:paraId="2CF24B7B" w14:textId="77777777" w:rsidR="00E010DC" w:rsidRDefault="00E010DC">
      <w:pPr>
        <w:pStyle w:val="Standard"/>
        <w:spacing w:line="480" w:lineRule="auto"/>
        <w:rPr>
          <w:rFonts w:ascii="Comic Sans MS" w:hAnsi="Comic Sans MS"/>
          <w:u w:val="single"/>
        </w:rPr>
      </w:pPr>
    </w:p>
    <w:p w14:paraId="66467A7C" w14:textId="77777777" w:rsidR="00E010DC" w:rsidRDefault="00FA3854">
      <w:pPr>
        <w:pStyle w:val="Standard"/>
        <w:jc w:val="center"/>
      </w:pPr>
      <w:r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" behindDoc="0" locked="0" layoutInCell="1" allowOverlap="1" wp14:anchorId="717234DA" wp14:editId="456279AB">
            <wp:simplePos x="0" y="0"/>
            <wp:positionH relativeFrom="column">
              <wp:posOffset>699150</wp:posOffset>
            </wp:positionH>
            <wp:positionV relativeFrom="paragraph">
              <wp:posOffset>-207751</wp:posOffset>
            </wp:positionV>
            <wp:extent cx="4848880" cy="1442923"/>
            <wp:effectExtent l="0" t="0" r="8870" b="4877"/>
            <wp:wrapSquare wrapText="bothSides"/>
            <wp:docPr id="3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80" cy="1442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D5C7DB" w14:textId="77777777" w:rsidR="00E010DC" w:rsidRDefault="00E010DC">
      <w:pPr>
        <w:pStyle w:val="Standard"/>
        <w:jc w:val="center"/>
        <w:rPr>
          <w:rFonts w:ascii="Comic Sans MS" w:hAnsi="Comic Sans MS"/>
          <w:b/>
          <w:bCs/>
          <w:sz w:val="20"/>
          <w:szCs w:val="20"/>
        </w:rPr>
      </w:pPr>
    </w:p>
    <w:p w14:paraId="7C60EA1B" w14:textId="77777777" w:rsidR="00E010DC" w:rsidRDefault="00E010DC">
      <w:pPr>
        <w:pStyle w:val="Standard"/>
        <w:jc w:val="center"/>
        <w:rPr>
          <w:rFonts w:ascii="Comic Sans MS" w:hAnsi="Comic Sans MS"/>
          <w:b/>
          <w:bCs/>
          <w:sz w:val="20"/>
          <w:szCs w:val="20"/>
        </w:rPr>
      </w:pPr>
    </w:p>
    <w:p w14:paraId="2D020DF0" w14:textId="77777777" w:rsidR="00E010DC" w:rsidRDefault="00E010DC">
      <w:pPr>
        <w:pStyle w:val="Standard"/>
        <w:jc w:val="center"/>
        <w:rPr>
          <w:rFonts w:ascii="Comic Sans MS" w:hAnsi="Comic Sans MS"/>
          <w:b/>
          <w:bCs/>
          <w:sz w:val="20"/>
          <w:szCs w:val="20"/>
        </w:rPr>
      </w:pPr>
    </w:p>
    <w:p w14:paraId="42DD7B0B" w14:textId="77777777" w:rsidR="00E010DC" w:rsidRDefault="00E010DC">
      <w:pPr>
        <w:pStyle w:val="Standard"/>
        <w:jc w:val="center"/>
        <w:rPr>
          <w:rFonts w:ascii="Comic Sans MS" w:hAnsi="Comic Sans MS"/>
          <w:b/>
          <w:bCs/>
          <w:sz w:val="20"/>
          <w:szCs w:val="20"/>
        </w:rPr>
      </w:pPr>
    </w:p>
    <w:p w14:paraId="45C61A14" w14:textId="77777777" w:rsidR="00E010DC" w:rsidRDefault="00E010DC">
      <w:pPr>
        <w:pStyle w:val="Standard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5BE35D3C" w14:textId="77777777" w:rsidR="00E010DC" w:rsidRDefault="00E010DC">
      <w:pPr>
        <w:pStyle w:val="Standard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3C7CBD2F" w14:textId="77777777" w:rsidR="00E010DC" w:rsidRDefault="00E010DC">
      <w:pPr>
        <w:pStyle w:val="Standard"/>
        <w:jc w:val="center"/>
        <w:rPr>
          <w:b/>
          <w:bCs/>
          <w:sz w:val="22"/>
          <w:szCs w:val="22"/>
        </w:rPr>
      </w:pPr>
    </w:p>
    <w:p w14:paraId="18728D9E" w14:textId="77777777" w:rsidR="00E010DC" w:rsidRDefault="00E010DC">
      <w:pPr>
        <w:pStyle w:val="Standard"/>
        <w:jc w:val="center"/>
        <w:rPr>
          <w:rFonts w:ascii="Comic Sans MS" w:hAnsi="Comic Sans MS"/>
        </w:rPr>
      </w:pPr>
    </w:p>
    <w:p w14:paraId="7DAF9C32" w14:textId="77777777" w:rsidR="00E010DC" w:rsidRDefault="00FA3854">
      <w:pPr>
        <w:pStyle w:val="Standard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Medical Records Release Form</w:t>
      </w:r>
    </w:p>
    <w:p w14:paraId="55081409" w14:textId="77777777" w:rsidR="00E010DC" w:rsidRDefault="00E010DC">
      <w:pPr>
        <w:pStyle w:val="Standard"/>
        <w:jc w:val="center"/>
        <w:rPr>
          <w:rFonts w:ascii="Comic Sans MS" w:hAnsi="Comic Sans MS"/>
          <w:b/>
          <w:bCs/>
          <w:sz w:val="22"/>
          <w:szCs w:val="22"/>
        </w:rPr>
      </w:pPr>
    </w:p>
    <w:p w14:paraId="31F5906F" w14:textId="77777777" w:rsidR="00E010DC" w:rsidRDefault="00FA3854">
      <w:pPr>
        <w:pStyle w:val="Standard"/>
        <w:spacing w:before="171" w:after="171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I hereby authorize COMPREHENSIVE PAIN CARE to obtain the following </w:t>
      </w:r>
      <w:r>
        <w:rPr>
          <w:rFonts w:ascii="Comic Sans MS" w:hAnsi="Comic Sans MS"/>
          <w:b/>
          <w:bCs/>
          <w:sz w:val="22"/>
          <w:szCs w:val="22"/>
        </w:rPr>
        <w:t>protected health information on my behalf, for the duration of my care with them. I understand that I have the right to revoke this authorization at any time. I understand that revocation will not apply to information that has already been released in resp</w:t>
      </w:r>
      <w:r>
        <w:rPr>
          <w:rFonts w:ascii="Comic Sans MS" w:hAnsi="Comic Sans MS"/>
          <w:b/>
          <w:bCs/>
          <w:sz w:val="22"/>
          <w:szCs w:val="22"/>
        </w:rPr>
        <w:t xml:space="preserve">onse to this authorization.  </w:t>
      </w:r>
    </w:p>
    <w:p w14:paraId="34B2D322" w14:textId="77777777" w:rsidR="00E010DC" w:rsidRDefault="00FA3854">
      <w:pPr>
        <w:pStyle w:val="Standard"/>
        <w:spacing w:before="171" w:after="171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From:</w:t>
      </w:r>
    </w:p>
    <w:p w14:paraId="4B5A8CE7" w14:textId="77777777" w:rsidR="00E010DC" w:rsidRDefault="00FA3854">
      <w:pPr>
        <w:pStyle w:val="Standard"/>
        <w:numPr>
          <w:ilvl w:val="0"/>
          <w:numId w:val="1"/>
        </w:numPr>
        <w:spacing w:before="171" w:after="171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Facility’s Name</w:t>
      </w:r>
    </w:p>
    <w:p w14:paraId="6BDC53AE" w14:textId="77777777" w:rsidR="00E010DC" w:rsidRDefault="00FA3854">
      <w:pPr>
        <w:pStyle w:val="Standard"/>
        <w:numPr>
          <w:ilvl w:val="0"/>
          <w:numId w:val="1"/>
        </w:numPr>
        <w:spacing w:before="171" w:after="171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Facility’s Name</w:t>
      </w:r>
    </w:p>
    <w:p w14:paraId="7E832B46" w14:textId="77777777" w:rsidR="00E010DC" w:rsidRDefault="00FA3854">
      <w:pPr>
        <w:pStyle w:val="Standard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I HEREBY AUTHORIZE YOU TO RELEASE THE FOLLOWING MEDICAL RECORDS</w:t>
      </w:r>
    </w:p>
    <w:p w14:paraId="09202062" w14:textId="77777777" w:rsidR="00E010DC" w:rsidRDefault="00E010DC">
      <w:pPr>
        <w:pStyle w:val="Standard"/>
        <w:rPr>
          <w:rFonts w:ascii="Comic Sans MS" w:hAnsi="Comic Sans MS"/>
          <w:b/>
          <w:bCs/>
          <w:sz w:val="22"/>
          <w:szCs w:val="22"/>
        </w:rPr>
      </w:pPr>
    </w:p>
    <w:p w14:paraId="3086FE22" w14:textId="77777777" w:rsidR="00E010DC" w:rsidRDefault="00FA3854">
      <w:pPr>
        <w:pStyle w:val="Standard"/>
        <w:numPr>
          <w:ilvl w:val="0"/>
          <w:numId w:val="2"/>
        </w:numPr>
        <w:spacing w:before="171" w:after="171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Radiology Reports               </w:t>
      </w:r>
      <w:r>
        <w:rPr>
          <w:rFonts w:ascii="Comic Sans MS" w:hAnsi="Comic Sans MS"/>
          <w:b/>
          <w:bCs/>
          <w:sz w:val="22"/>
          <w:szCs w:val="22"/>
        </w:rPr>
        <w:tab/>
      </w:r>
      <w:r>
        <w:rPr>
          <w:rFonts w:ascii="Comic Sans MS" w:hAnsi="Comic Sans MS"/>
          <w:b/>
          <w:bCs/>
          <w:sz w:val="22"/>
          <w:szCs w:val="22"/>
        </w:rPr>
        <w:tab/>
        <w:t xml:space="preserve"> Laboratory Results</w:t>
      </w:r>
    </w:p>
    <w:p w14:paraId="45D03079" w14:textId="77777777" w:rsidR="00E010DC" w:rsidRDefault="00FA3854">
      <w:pPr>
        <w:pStyle w:val="Standard"/>
        <w:numPr>
          <w:ilvl w:val="0"/>
          <w:numId w:val="3"/>
        </w:numPr>
        <w:spacing w:before="171" w:after="171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Office notes                      </w:t>
      </w:r>
      <w:r>
        <w:rPr>
          <w:rFonts w:ascii="Comic Sans MS" w:hAnsi="Comic Sans MS"/>
          <w:b/>
          <w:bCs/>
          <w:sz w:val="22"/>
          <w:szCs w:val="22"/>
        </w:rPr>
        <w:tab/>
        <w:t xml:space="preserve">        Discharge summary</w:t>
      </w:r>
    </w:p>
    <w:p w14:paraId="5EE06ECB" w14:textId="77777777" w:rsidR="00E010DC" w:rsidRDefault="00FA3854">
      <w:pPr>
        <w:pStyle w:val="Standard"/>
        <w:numPr>
          <w:ilvl w:val="0"/>
          <w:numId w:val="3"/>
        </w:numPr>
        <w:spacing w:before="171" w:after="171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Complete</w:t>
      </w:r>
      <w:r>
        <w:rPr>
          <w:rFonts w:ascii="Comic Sans MS" w:hAnsi="Comic Sans MS"/>
          <w:b/>
          <w:bCs/>
          <w:sz w:val="22"/>
          <w:szCs w:val="22"/>
        </w:rPr>
        <w:t xml:space="preserve"> Records </w:t>
      </w:r>
      <w:r>
        <w:rPr>
          <w:rFonts w:ascii="Comic Sans MS" w:hAnsi="Comic Sans MS"/>
          <w:b/>
          <w:bCs/>
          <w:sz w:val="22"/>
          <w:szCs w:val="22"/>
        </w:rPr>
        <w:tab/>
        <w:t xml:space="preserve">      </w:t>
      </w:r>
      <w:r>
        <w:rPr>
          <w:rFonts w:ascii="Comic Sans MS" w:hAnsi="Comic Sans MS"/>
          <w:b/>
          <w:bCs/>
          <w:sz w:val="22"/>
          <w:szCs w:val="22"/>
        </w:rPr>
        <w:tab/>
      </w:r>
      <w:r>
        <w:rPr>
          <w:rFonts w:ascii="Comic Sans MS" w:hAnsi="Comic Sans MS"/>
          <w:b/>
          <w:bCs/>
          <w:sz w:val="22"/>
          <w:szCs w:val="22"/>
        </w:rPr>
        <w:tab/>
      </w:r>
      <w:r>
        <w:rPr>
          <w:rFonts w:ascii="Comic Sans MS" w:hAnsi="Comic Sans MS"/>
          <w:b/>
          <w:bCs/>
          <w:sz w:val="22"/>
          <w:szCs w:val="22"/>
        </w:rPr>
        <w:tab/>
        <w:t xml:space="preserve"> Procedure notes</w:t>
      </w:r>
    </w:p>
    <w:p w14:paraId="63073D9B" w14:textId="77777777" w:rsidR="00E010DC" w:rsidRDefault="00FA3854">
      <w:pPr>
        <w:pStyle w:val="Standard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TO:</w:t>
      </w:r>
    </w:p>
    <w:p w14:paraId="27D357AD" w14:textId="77777777" w:rsidR="00E010DC" w:rsidRDefault="00FA3854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Comprehensive Pain Care</w:t>
      </w:r>
    </w:p>
    <w:p w14:paraId="71D73EB1" w14:textId="77777777" w:rsidR="00E010DC" w:rsidRDefault="00FA3854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201 N. Slemons</w:t>
      </w:r>
    </w:p>
    <w:p w14:paraId="698D0B01" w14:textId="77777777" w:rsidR="00E010DC" w:rsidRDefault="00FA3854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Monticello, AR, 71655</w:t>
      </w:r>
    </w:p>
    <w:p w14:paraId="62EC0532" w14:textId="77777777" w:rsidR="00E010DC" w:rsidRDefault="00FA3854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870-224-4545 Phone</w:t>
      </w:r>
    </w:p>
    <w:p w14:paraId="13903538" w14:textId="77777777" w:rsidR="00E010DC" w:rsidRDefault="00FA3854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866-809-4272 Fax</w:t>
      </w:r>
    </w:p>
    <w:p w14:paraId="1E5667F5" w14:textId="77777777" w:rsidR="00E010DC" w:rsidRDefault="00E010DC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</w:p>
    <w:p w14:paraId="73DEE7D6" w14:textId="77777777" w:rsidR="00E010DC" w:rsidRDefault="00FA3854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CONSENT TO REMAIN IN EFFECT WHILE UNDER OUR CARE</w:t>
      </w:r>
    </w:p>
    <w:p w14:paraId="4970E1AC" w14:textId="77777777" w:rsidR="00E010DC" w:rsidRDefault="00FA3854">
      <w:pPr>
        <w:pStyle w:val="Standard"/>
        <w:spacing w:line="276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(todays date) _________________</w:t>
      </w:r>
    </w:p>
    <w:p w14:paraId="0A8E50BD" w14:textId="77777777" w:rsidR="00E010DC" w:rsidRDefault="00E010DC">
      <w:pPr>
        <w:pStyle w:val="Standard"/>
        <w:spacing w:line="480" w:lineRule="auto"/>
        <w:rPr>
          <w:rFonts w:ascii="Comic Sans MS" w:hAnsi="Comic Sans MS"/>
          <w:b/>
          <w:bCs/>
          <w:sz w:val="16"/>
          <w:szCs w:val="16"/>
          <w:u w:val="single"/>
        </w:rPr>
      </w:pPr>
    </w:p>
    <w:p w14:paraId="10BC208E" w14:textId="77777777" w:rsidR="00E010DC" w:rsidRDefault="00FA3854">
      <w:pPr>
        <w:pStyle w:val="Standard"/>
        <w:spacing w:line="480" w:lineRule="auto"/>
        <w:rPr>
          <w:rFonts w:ascii="Comic Sans MS" w:hAnsi="Comic Sans MS"/>
          <w:b/>
          <w:bCs/>
          <w:sz w:val="22"/>
          <w:szCs w:val="22"/>
          <w:u w:val="single"/>
        </w:rPr>
      </w:pPr>
      <w:r>
        <w:rPr>
          <w:rFonts w:ascii="Comic Sans MS" w:hAnsi="Comic Sans MS"/>
          <w:b/>
          <w:bCs/>
          <w:sz w:val="22"/>
          <w:szCs w:val="22"/>
          <w:u w:val="single"/>
        </w:rPr>
        <w:t xml:space="preserve">PATIENTS </w:t>
      </w:r>
      <w:r>
        <w:rPr>
          <w:rFonts w:ascii="Comic Sans MS" w:hAnsi="Comic Sans MS"/>
          <w:b/>
          <w:bCs/>
          <w:sz w:val="22"/>
          <w:szCs w:val="22"/>
          <w:u w:val="single"/>
        </w:rPr>
        <w:t>NAME______________________________DOB_______________</w:t>
      </w:r>
    </w:p>
    <w:p w14:paraId="1C399C6A" w14:textId="77777777" w:rsidR="00E010DC" w:rsidRDefault="00FA3854">
      <w:pPr>
        <w:pStyle w:val="Standard"/>
        <w:spacing w:line="480" w:lineRule="auto"/>
        <w:rPr>
          <w:rFonts w:ascii="Comic Sans MS" w:hAnsi="Comic Sans MS"/>
          <w:b/>
          <w:bCs/>
          <w:sz w:val="22"/>
          <w:szCs w:val="22"/>
          <w:u w:val="single"/>
        </w:rPr>
      </w:pPr>
      <w:r>
        <w:rPr>
          <w:rFonts w:ascii="Comic Sans MS" w:hAnsi="Comic Sans MS"/>
          <w:b/>
          <w:bCs/>
          <w:sz w:val="22"/>
          <w:szCs w:val="22"/>
          <w:u w:val="single"/>
        </w:rPr>
        <w:t>PATIENTS SIGNATURE______________ _____________________________</w:t>
      </w:r>
    </w:p>
    <w:p w14:paraId="69324427" w14:textId="77777777" w:rsidR="00E010DC" w:rsidRDefault="00E010DC">
      <w:pPr>
        <w:pStyle w:val="Standard"/>
        <w:spacing w:line="480" w:lineRule="auto"/>
        <w:rPr>
          <w:rFonts w:ascii="Comic Sans MS" w:hAnsi="Comic Sans MS"/>
          <w:b/>
          <w:bCs/>
          <w:sz w:val="22"/>
          <w:szCs w:val="22"/>
          <w:u w:val="single"/>
        </w:rPr>
      </w:pPr>
    </w:p>
    <w:p w14:paraId="486D8E78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noProof/>
          <w:sz w:val="22"/>
          <w:szCs w:val="22"/>
          <w:u w:val="single"/>
        </w:rPr>
        <w:lastRenderedPageBreak/>
        <w:drawing>
          <wp:inline distT="0" distB="0" distL="0" distR="0" wp14:anchorId="6DE2734E" wp14:editId="236E5D8A">
            <wp:extent cx="6332220" cy="8183880"/>
            <wp:effectExtent l="0" t="0" r="0" b="762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8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FF6690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noProof/>
          <w:sz w:val="22"/>
          <w:szCs w:val="22"/>
          <w:u w:val="single"/>
        </w:rPr>
        <w:lastRenderedPageBreak/>
        <w:drawing>
          <wp:inline distT="0" distB="0" distL="0" distR="0" wp14:anchorId="5C0747AE" wp14:editId="1E55C22B">
            <wp:extent cx="6332220" cy="8183880"/>
            <wp:effectExtent l="0" t="0" r="0" b="762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8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0E7B67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noProof/>
          <w:sz w:val="22"/>
          <w:szCs w:val="22"/>
          <w:u w:val="single"/>
        </w:rPr>
        <w:lastRenderedPageBreak/>
        <w:drawing>
          <wp:inline distT="0" distB="0" distL="0" distR="0" wp14:anchorId="5B06AAEF" wp14:editId="29D87F52">
            <wp:extent cx="6332220" cy="8183880"/>
            <wp:effectExtent l="0" t="0" r="0" b="762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8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A0F722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noProof/>
          <w:sz w:val="22"/>
          <w:szCs w:val="22"/>
          <w:u w:val="single"/>
        </w:rPr>
        <w:drawing>
          <wp:inline distT="0" distB="0" distL="0" distR="0" wp14:anchorId="7199473A" wp14:editId="204E5F21">
            <wp:extent cx="6332220" cy="8183880"/>
            <wp:effectExtent l="0" t="0" r="0" b="7620"/>
            <wp:docPr id="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8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235AF97" w14:textId="77777777" w:rsidR="00E010DC" w:rsidRDefault="00FA3854">
      <w:pPr>
        <w:pStyle w:val="Standard"/>
        <w:spacing w:line="480" w:lineRule="auto"/>
      </w:pPr>
      <w:r>
        <w:rPr>
          <w:rFonts w:ascii="Comic Sans MS" w:hAnsi="Comic Sans MS"/>
          <w:b/>
          <w:bCs/>
          <w:noProof/>
          <w:sz w:val="22"/>
          <w:szCs w:val="22"/>
          <w:u w:val="single"/>
        </w:rPr>
        <w:drawing>
          <wp:inline distT="0" distB="0" distL="0" distR="0" wp14:anchorId="79A42D8E" wp14:editId="2A74A61C">
            <wp:extent cx="6332220" cy="8183880"/>
            <wp:effectExtent l="0" t="0" r="0" b="7620"/>
            <wp:docPr id="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8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9DFE55" w14:textId="77777777" w:rsidR="00E010DC" w:rsidRDefault="00E010DC">
      <w:pPr>
        <w:pStyle w:val="Standard"/>
        <w:spacing w:line="480" w:lineRule="auto"/>
      </w:pPr>
    </w:p>
    <w:p w14:paraId="5832F1D9" w14:textId="77777777" w:rsidR="00E010DC" w:rsidRDefault="00FA3854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58154E05" wp14:editId="445F0B74">
            <wp:extent cx="6332220" cy="8213726"/>
            <wp:effectExtent l="0" t="0" r="0" b="0"/>
            <wp:docPr id="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137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74EC0C" w14:textId="77777777" w:rsidR="00E010DC" w:rsidRDefault="00E010DC">
      <w:pPr>
        <w:pStyle w:val="Standard"/>
        <w:spacing w:line="480" w:lineRule="auto"/>
      </w:pPr>
    </w:p>
    <w:p w14:paraId="61905682" w14:textId="77777777" w:rsidR="00E010DC" w:rsidRDefault="00FA3854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0D4741BA" wp14:editId="01B13538">
            <wp:extent cx="6332220" cy="8228969"/>
            <wp:effectExtent l="0" t="0" r="0" b="631"/>
            <wp:docPr id="1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289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53A45F" w14:textId="77777777" w:rsidR="00E010DC" w:rsidRDefault="00E010DC">
      <w:pPr>
        <w:pStyle w:val="Standard"/>
        <w:spacing w:line="480" w:lineRule="auto"/>
      </w:pPr>
    </w:p>
    <w:p w14:paraId="18D5C6FA" w14:textId="77777777" w:rsidR="00E010DC" w:rsidRDefault="00FA3854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0653651D" wp14:editId="485AACC1">
            <wp:extent cx="6332220" cy="8213726"/>
            <wp:effectExtent l="0" t="0" r="0" b="0"/>
            <wp:docPr id="1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137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3F1F0A" w14:textId="77777777" w:rsidR="00E010DC" w:rsidRDefault="00FA3854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59A240D1" wp14:editId="409D853E">
            <wp:extent cx="6332220" cy="8228969"/>
            <wp:effectExtent l="0" t="0" r="0" b="631"/>
            <wp:docPr id="1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289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96A1A3" w14:textId="77777777" w:rsidR="00E010DC" w:rsidRDefault="00E010DC">
      <w:pPr>
        <w:pStyle w:val="Standard"/>
        <w:spacing w:line="480" w:lineRule="auto"/>
      </w:pPr>
    </w:p>
    <w:p w14:paraId="39C3F6B5" w14:textId="77777777" w:rsidR="00E010DC" w:rsidRDefault="00FA3854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760D63E7" wp14:editId="7ABE8096">
            <wp:extent cx="6332220" cy="8213726"/>
            <wp:effectExtent l="0" t="0" r="0" b="0"/>
            <wp:docPr id="1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137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DC4769" w14:textId="77777777" w:rsidR="00E010DC" w:rsidRDefault="00E010DC">
      <w:pPr>
        <w:pStyle w:val="Standard"/>
        <w:spacing w:line="480" w:lineRule="auto"/>
      </w:pPr>
    </w:p>
    <w:p w14:paraId="76AC4FD2" w14:textId="77777777" w:rsidR="00E010DC" w:rsidRDefault="00FA3854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7957FB71" wp14:editId="3F560F1E">
            <wp:extent cx="6334121" cy="8230230"/>
            <wp:effectExtent l="0" t="0" r="0" b="0"/>
            <wp:docPr id="1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1" cy="82302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7F32D5" w14:textId="77777777" w:rsidR="00E010DC" w:rsidRDefault="00E010DC">
      <w:pPr>
        <w:pStyle w:val="Standard"/>
        <w:spacing w:line="480" w:lineRule="auto"/>
      </w:pPr>
    </w:p>
    <w:sectPr w:rsidR="00E010DC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8BF36" w14:textId="77777777" w:rsidR="00FA3854" w:rsidRDefault="00FA3854">
      <w:r>
        <w:separator/>
      </w:r>
    </w:p>
  </w:endnote>
  <w:endnote w:type="continuationSeparator" w:id="0">
    <w:p w14:paraId="5B023E82" w14:textId="77777777" w:rsidR="00FA3854" w:rsidRDefault="00FA3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tarSymbol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itstream Charter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3F558" w14:textId="77777777" w:rsidR="00FA3854" w:rsidRDefault="00FA3854">
      <w:r>
        <w:rPr>
          <w:color w:val="000000"/>
        </w:rPr>
        <w:separator/>
      </w:r>
    </w:p>
  </w:footnote>
  <w:footnote w:type="continuationSeparator" w:id="0">
    <w:p w14:paraId="634D93C5" w14:textId="77777777" w:rsidR="00FA3854" w:rsidRDefault="00FA3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97E31"/>
    <w:multiLevelType w:val="multilevel"/>
    <w:tmpl w:val="DCD0C714"/>
    <w:lvl w:ilvl="0">
      <w:numFmt w:val="bullet"/>
      <w:lvlText w:val="➢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hAnsi="StarSymbol"/>
      </w:rPr>
    </w:lvl>
  </w:abstractNum>
  <w:abstractNum w:abstractNumId="1" w15:restartNumberingAfterBreak="0">
    <w:nsid w:val="10500AB4"/>
    <w:multiLevelType w:val="multilevel"/>
    <w:tmpl w:val="89806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0C16D10"/>
    <w:multiLevelType w:val="multilevel"/>
    <w:tmpl w:val="B9F8E0DC"/>
    <w:lvl w:ilvl="0">
      <w:numFmt w:val="bullet"/>
      <w:lvlText w:val="➢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hAnsi="StarSymbo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010DC"/>
    <w:rsid w:val="00822971"/>
    <w:rsid w:val="00E010DC"/>
    <w:rsid w:val="00FA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EBB7A"/>
  <w15:docId w15:val="{4D9B3F90-28B5-4DDB-B606-C854D6EB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</dc:creator>
  <cp:lastModifiedBy>brook</cp:lastModifiedBy>
  <cp:revision>2</cp:revision>
  <cp:lastPrinted>2019-04-03T13:09:00Z</cp:lastPrinted>
  <dcterms:created xsi:type="dcterms:W3CDTF">2020-10-27T16:24:00Z</dcterms:created>
  <dcterms:modified xsi:type="dcterms:W3CDTF">2020-10-27T16:24:00Z</dcterms:modified>
</cp:coreProperties>
</file>